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A13BE11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</w:t>
      </w:r>
      <w:r w:rsidR="00D31796">
        <w:rPr>
          <w:bCs w:val="0"/>
          <w:sz w:val="22"/>
          <w:szCs w:val="24"/>
          <w:lang w:val="es-MX"/>
        </w:rPr>
        <w:t>13/2026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C1EDF39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</w:t>
      </w:r>
      <w:r w:rsidR="00D31796">
        <w:rPr>
          <w:rFonts w:ascii="Arial" w:hAnsi="Arial" w:cs="Arial"/>
          <w:lang w:val="es-ES_tradnl" w:eastAsia="ar-SA"/>
        </w:rPr>
        <w:t>6</w:t>
      </w:r>
      <w:r w:rsidR="00047348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D31796">
        <w:rPr>
          <w:rFonts w:ascii="Arial" w:hAnsi="Arial" w:cs="Arial"/>
          <w:lang w:val="es-ES_tradnl" w:eastAsia="ar-SA"/>
        </w:rPr>
        <w:t>Febrero</w:t>
      </w:r>
      <w:proofErr w:type="gramEnd"/>
      <w:r w:rsidR="00D6166C">
        <w:rPr>
          <w:rFonts w:ascii="Arial" w:hAnsi="Arial" w:cs="Arial"/>
          <w:lang w:val="es-ES_tradnl" w:eastAsia="ar-SA"/>
        </w:rPr>
        <w:t xml:space="preserve"> del 202</w:t>
      </w:r>
      <w:r w:rsidR="002C0A8E">
        <w:rPr>
          <w:rFonts w:ascii="Arial" w:hAnsi="Arial" w:cs="Arial"/>
          <w:lang w:val="es-ES_tradnl" w:eastAsia="ar-SA"/>
        </w:rPr>
        <w:t>6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771AD768" w:rsidR="004C13BB" w:rsidRDefault="004C13BB" w:rsidP="00554ECF">
      <w:pPr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proofErr w:type="gramStart"/>
      <w:r w:rsidR="00D31796">
        <w:rPr>
          <w:rFonts w:ascii="Arial" w:hAnsi="Arial" w:cs="Arial"/>
          <w:b/>
          <w:szCs w:val="24"/>
          <w:u w:val="single"/>
        </w:rPr>
        <w:t>Enero</w:t>
      </w:r>
      <w:proofErr w:type="gramEnd"/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D31796">
        <w:rPr>
          <w:rFonts w:ascii="Arial" w:hAnsi="Arial" w:cs="Arial"/>
          <w:b/>
          <w:szCs w:val="24"/>
          <w:u w:val="single"/>
        </w:rPr>
        <w:t>6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554EC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5B9A5DAF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554ECF">
      <w:pPr>
        <w:spacing w:after="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8B638" w14:textId="77777777" w:rsidR="00684E06" w:rsidRDefault="00684E06" w:rsidP="008E0914">
      <w:pPr>
        <w:spacing w:after="0" w:line="240" w:lineRule="auto"/>
      </w:pPr>
      <w:r>
        <w:separator/>
      </w:r>
    </w:p>
  </w:endnote>
  <w:endnote w:type="continuationSeparator" w:id="0">
    <w:p w14:paraId="39ABFA01" w14:textId="77777777" w:rsidR="00684E06" w:rsidRDefault="00684E0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F5560" w14:textId="77777777" w:rsidR="00684E06" w:rsidRDefault="00684E06" w:rsidP="008E0914">
      <w:pPr>
        <w:spacing w:after="0" w:line="240" w:lineRule="auto"/>
      </w:pPr>
      <w:r>
        <w:separator/>
      </w:r>
    </w:p>
  </w:footnote>
  <w:footnote w:type="continuationSeparator" w:id="0">
    <w:p w14:paraId="5D804FD5" w14:textId="77777777" w:rsidR="00684E06" w:rsidRDefault="00684E0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58D0"/>
    <w:rsid w:val="00047348"/>
    <w:rsid w:val="00077C07"/>
    <w:rsid w:val="000A0833"/>
    <w:rsid w:val="00101CA7"/>
    <w:rsid w:val="00185D0A"/>
    <w:rsid w:val="0019704F"/>
    <w:rsid w:val="001E3763"/>
    <w:rsid w:val="0028764D"/>
    <w:rsid w:val="00292DB9"/>
    <w:rsid w:val="002C0A8E"/>
    <w:rsid w:val="00310111"/>
    <w:rsid w:val="00345095"/>
    <w:rsid w:val="00376879"/>
    <w:rsid w:val="003F6703"/>
    <w:rsid w:val="0043072C"/>
    <w:rsid w:val="004749A6"/>
    <w:rsid w:val="00480040"/>
    <w:rsid w:val="004833CE"/>
    <w:rsid w:val="004A7723"/>
    <w:rsid w:val="004B542B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2006B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B77901"/>
    <w:rsid w:val="00C33C78"/>
    <w:rsid w:val="00C65F26"/>
    <w:rsid w:val="00D31796"/>
    <w:rsid w:val="00D6166C"/>
    <w:rsid w:val="00D944C2"/>
    <w:rsid w:val="00DD7FA1"/>
    <w:rsid w:val="00DF14DB"/>
    <w:rsid w:val="00E67A7E"/>
    <w:rsid w:val="00EE53E3"/>
    <w:rsid w:val="00F2123C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2026-02-05T18:58:00Z</dcterms:created>
  <dcterms:modified xsi:type="dcterms:W3CDTF">2026-02-05T18:58:00Z</dcterms:modified>
</cp:coreProperties>
</file>